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1A4" w:rsidRPr="00923483" w:rsidRDefault="00E441A4" w:rsidP="005001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История школы </w:t>
      </w:r>
    </w:p>
    <w:p w:rsidR="00E441A4" w:rsidRPr="003829E3" w:rsidRDefault="00E441A4" w:rsidP="005001C9">
      <w:pPr>
        <w:rPr>
          <w:i/>
          <w:sz w:val="32"/>
          <w:szCs w:val="32"/>
        </w:rPr>
      </w:pPr>
    </w:p>
    <w:p w:rsidR="00E441A4" w:rsidRPr="00923483" w:rsidRDefault="00E441A4" w:rsidP="005001C9">
      <w:pPr>
        <w:rPr>
          <w:sz w:val="28"/>
          <w:szCs w:val="28"/>
        </w:rPr>
      </w:pPr>
      <w:r>
        <w:rPr>
          <w:b/>
          <w:sz w:val="36"/>
          <w:szCs w:val="36"/>
        </w:rPr>
        <w:tab/>
      </w:r>
      <w:r w:rsidRPr="00923483">
        <w:rPr>
          <w:sz w:val="28"/>
          <w:szCs w:val="28"/>
        </w:rPr>
        <w:t>Село Арсеново</w:t>
      </w:r>
      <w:r>
        <w:rPr>
          <w:sz w:val="28"/>
          <w:szCs w:val="28"/>
        </w:rPr>
        <w:t xml:space="preserve"> ( как коммуна «Красный Восток»)  основано</w:t>
      </w:r>
      <w:r w:rsidRPr="00923483">
        <w:rPr>
          <w:sz w:val="28"/>
          <w:szCs w:val="28"/>
        </w:rPr>
        <w:t xml:space="preserve"> в 1919 году, а в 1929 году на его территории была создана первая начальная школа для 1-2 классов, позже появились 3-4 классы. Первыми учителями были супруги Бикбовы (они обучали на башкирском языке) и А.Орлова (на русском). Материальная база начальной школы была очень слабой: самодельные лавки и столы, старые учебники. Художественной литературы практически не было. По рассказам</w:t>
      </w:r>
      <w:r>
        <w:rPr>
          <w:sz w:val="28"/>
          <w:szCs w:val="28"/>
        </w:rPr>
        <w:t xml:space="preserve">  </w:t>
      </w:r>
      <w:r w:rsidRPr="00923483">
        <w:rPr>
          <w:sz w:val="28"/>
          <w:szCs w:val="28"/>
        </w:rPr>
        <w:t xml:space="preserve">учителя-ветерана Черепахина Петра Дмитриевича, его отец был единственным грамотным человеком в коммуне. В его доме собиралась </w:t>
      </w:r>
      <w:r>
        <w:rPr>
          <w:sz w:val="28"/>
          <w:szCs w:val="28"/>
        </w:rPr>
        <w:t xml:space="preserve">взрослая часть населения </w:t>
      </w:r>
      <w:r w:rsidRPr="00923483">
        <w:rPr>
          <w:sz w:val="28"/>
          <w:szCs w:val="28"/>
        </w:rPr>
        <w:t xml:space="preserve"> и, затаив дыхание, с упоением слушала, как он читал книгу Д. Дефо «Приключения Робинзона Крузо». </w:t>
      </w:r>
    </w:p>
    <w:p w:rsidR="00E441A4" w:rsidRPr="00923483" w:rsidRDefault="00E441A4" w:rsidP="005001C9">
      <w:pPr>
        <w:rPr>
          <w:sz w:val="28"/>
          <w:szCs w:val="28"/>
        </w:rPr>
      </w:pPr>
      <w:r w:rsidRPr="00923483">
        <w:rPr>
          <w:sz w:val="28"/>
          <w:szCs w:val="28"/>
        </w:rPr>
        <w:tab/>
        <w:t xml:space="preserve">В 1935 году была создана семилетняя школа. Выпускники школы стойко сражались в годы Великой Отечественной войны с фашистскими захватчиками. Героически погибли старший лейтенант М.Ульянов, Остап Матюша, Ким и Салават Ибрагимовы, М. Вытоптов и многие другие. </w:t>
      </w:r>
    </w:p>
    <w:p w:rsidR="00E441A4" w:rsidRPr="00923483" w:rsidRDefault="00E441A4" w:rsidP="005001C9">
      <w:pPr>
        <w:rPr>
          <w:sz w:val="28"/>
          <w:szCs w:val="28"/>
        </w:rPr>
      </w:pPr>
      <w:r w:rsidRPr="00923483">
        <w:rPr>
          <w:sz w:val="28"/>
          <w:szCs w:val="28"/>
        </w:rPr>
        <w:tab/>
        <w:t xml:space="preserve">В 1954 году, когда жизнь после войны восстановилась, открыли десятилетнюю школу. Построена она была  из бревен лиственницы. В то время школа отапливалась дровами, а заготавливали их учителя и старшеклассники. </w:t>
      </w:r>
    </w:p>
    <w:p w:rsidR="00E441A4" w:rsidRPr="00923483" w:rsidRDefault="00E441A4" w:rsidP="001265A5">
      <w:pPr>
        <w:rPr>
          <w:sz w:val="28"/>
          <w:szCs w:val="28"/>
        </w:rPr>
      </w:pPr>
      <w:r w:rsidRPr="00923483">
        <w:rPr>
          <w:sz w:val="28"/>
          <w:szCs w:val="28"/>
        </w:rPr>
        <w:tab/>
        <w:t>В связи с большой перегрузкой учащимися существующей школы, возникла необходимость строительства новой школы.</w:t>
      </w:r>
      <w:r>
        <w:rPr>
          <w:sz w:val="28"/>
          <w:szCs w:val="28"/>
        </w:rPr>
        <w:t xml:space="preserve"> </w:t>
      </w:r>
      <w:r w:rsidRPr="00923483">
        <w:rPr>
          <w:sz w:val="28"/>
          <w:szCs w:val="28"/>
        </w:rPr>
        <w:t>В 1973-1975 гг шло строительство двухэтажного типового здания новой школы. В работе участвовал уфимский строительный студенческий отряд «Прометей».</w:t>
      </w:r>
    </w:p>
    <w:p w:rsidR="00E441A4" w:rsidRPr="00923483" w:rsidRDefault="00E441A4" w:rsidP="001265A5">
      <w:pPr>
        <w:rPr>
          <w:sz w:val="28"/>
          <w:szCs w:val="28"/>
        </w:rPr>
      </w:pPr>
      <w:r w:rsidRPr="00923483">
        <w:rPr>
          <w:sz w:val="28"/>
          <w:szCs w:val="28"/>
        </w:rPr>
        <w:tab/>
        <w:t>1сентября 1975 года учащиеся перешли учиться в здание новой школы. Первыми первоклассниками  были ученики 1968 года рождения.</w:t>
      </w:r>
    </w:p>
    <w:p w:rsidR="00E441A4" w:rsidRPr="00923483" w:rsidRDefault="00E441A4" w:rsidP="001265A5">
      <w:pPr>
        <w:rPr>
          <w:sz w:val="28"/>
          <w:szCs w:val="28"/>
        </w:rPr>
      </w:pPr>
      <w:r w:rsidRPr="00923483">
        <w:rPr>
          <w:sz w:val="28"/>
          <w:szCs w:val="28"/>
        </w:rPr>
        <w:t>Новая школа была оборудована спортинвентарем, деревообрабатывающими, фрезерным, токарным, сверлильными станками, оборудованием для кабинетов физики, химии, иностранного языка. Имелись просторный спортзал, мастерская, тир в подвале, столовая, кинобудка, котельная,  отапливающая школу углем.</w:t>
      </w:r>
    </w:p>
    <w:p w:rsidR="00E441A4" w:rsidRPr="00923483" w:rsidRDefault="00E441A4" w:rsidP="001265A5">
      <w:pPr>
        <w:rPr>
          <w:sz w:val="28"/>
          <w:szCs w:val="28"/>
        </w:rPr>
      </w:pPr>
      <w:r w:rsidRPr="00923483">
        <w:rPr>
          <w:sz w:val="28"/>
          <w:szCs w:val="28"/>
        </w:rPr>
        <w:tab/>
        <w:t>В 1989 году школа перешла на 11-летнее обучение.</w:t>
      </w:r>
    </w:p>
    <w:p w:rsidR="00E441A4" w:rsidRDefault="00E441A4" w:rsidP="001265A5">
      <w:pPr>
        <w:rPr>
          <w:sz w:val="28"/>
          <w:szCs w:val="28"/>
        </w:rPr>
      </w:pPr>
      <w:r w:rsidRPr="00923483">
        <w:rPr>
          <w:sz w:val="28"/>
          <w:szCs w:val="28"/>
        </w:rPr>
        <w:tab/>
        <w:t>С 1991</w:t>
      </w:r>
      <w:r>
        <w:rPr>
          <w:sz w:val="28"/>
          <w:szCs w:val="28"/>
        </w:rPr>
        <w:t>по 2015 гг  директором школы работал</w:t>
      </w:r>
      <w:r w:rsidRPr="00923483">
        <w:rPr>
          <w:sz w:val="28"/>
          <w:szCs w:val="28"/>
        </w:rPr>
        <w:t xml:space="preserve"> Кунсбаев Марат Садриевич.  Зимой 1992 года была завезена новая мебель для классов из Владимирской области. Часть кабинетов получили новые парты и стулья. Школа стала светлей, уютней. Были заменены батареи отопления на  более эффективные.</w:t>
      </w:r>
    </w:p>
    <w:p w:rsidR="00E441A4" w:rsidRPr="00923483" w:rsidRDefault="00E441A4" w:rsidP="001265A5">
      <w:pPr>
        <w:rPr>
          <w:sz w:val="28"/>
          <w:szCs w:val="28"/>
        </w:rPr>
      </w:pPr>
      <w:r>
        <w:rPr>
          <w:sz w:val="28"/>
          <w:szCs w:val="28"/>
        </w:rPr>
        <w:t xml:space="preserve">       В 2015-2019гг директором школы работала Шаяхметова Ольга Петровна.</w:t>
      </w:r>
    </w:p>
    <w:p w:rsidR="00E441A4" w:rsidRDefault="00E441A4" w:rsidP="001265A5">
      <w:pPr>
        <w:rPr>
          <w:sz w:val="28"/>
          <w:szCs w:val="28"/>
        </w:rPr>
      </w:pPr>
      <w:r w:rsidRPr="00923483">
        <w:rPr>
          <w:sz w:val="28"/>
          <w:szCs w:val="28"/>
        </w:rPr>
        <w:t>Сакмарская ср</w:t>
      </w:r>
      <w:r>
        <w:rPr>
          <w:sz w:val="28"/>
          <w:szCs w:val="28"/>
        </w:rPr>
        <w:t>едняя  школа  (</w:t>
      </w:r>
      <w:r w:rsidRPr="00923483">
        <w:rPr>
          <w:sz w:val="28"/>
          <w:szCs w:val="28"/>
        </w:rPr>
        <w:t>МОБУ СОШ с.Арсеново</w:t>
      </w:r>
      <w:r>
        <w:rPr>
          <w:sz w:val="28"/>
          <w:szCs w:val="28"/>
        </w:rPr>
        <w:t xml:space="preserve">) </w:t>
      </w:r>
      <w:r w:rsidRPr="00923483">
        <w:rPr>
          <w:sz w:val="28"/>
          <w:szCs w:val="28"/>
        </w:rPr>
        <w:t xml:space="preserve"> идет в ногу со временем: в школе имеются компьютеры, выход в Интернет, педагоги осваивают новые информационные технологии.  В 2009 году проведен капитальный ремонт пришкольного интерната, </w:t>
      </w:r>
      <w:r>
        <w:rPr>
          <w:sz w:val="28"/>
          <w:szCs w:val="28"/>
        </w:rPr>
        <w:t xml:space="preserve">а в 2014 году – школы. </w:t>
      </w:r>
    </w:p>
    <w:p w:rsidR="00E441A4" w:rsidRPr="00923483" w:rsidRDefault="00E441A4" w:rsidP="001265A5">
      <w:pPr>
        <w:rPr>
          <w:sz w:val="28"/>
          <w:szCs w:val="28"/>
        </w:rPr>
      </w:pPr>
      <w:r>
        <w:rPr>
          <w:sz w:val="28"/>
          <w:szCs w:val="28"/>
        </w:rPr>
        <w:t xml:space="preserve">С 2019 года директором школы работает Тукумбетова Гульназ Гайнулловна. </w:t>
      </w:r>
    </w:p>
    <w:p w:rsidR="00E441A4" w:rsidRDefault="00E441A4" w:rsidP="006E1118">
      <w:pPr>
        <w:rPr>
          <w:sz w:val="28"/>
          <w:szCs w:val="28"/>
        </w:rPr>
      </w:pPr>
      <w:r>
        <w:rPr>
          <w:sz w:val="28"/>
          <w:szCs w:val="28"/>
        </w:rPr>
        <w:t>С 1992 по 2019 гг  29 выпускников окончили школу с серебряными  (16) и  золотыми (13) медалями.</w:t>
      </w:r>
    </w:p>
    <w:p w:rsidR="00E441A4" w:rsidRPr="006E1118" w:rsidRDefault="00E441A4" w:rsidP="006E1118">
      <w:pPr>
        <w:rPr>
          <w:sz w:val="28"/>
          <w:szCs w:val="28"/>
        </w:rPr>
      </w:pPr>
    </w:p>
    <w:p w:rsidR="00E441A4" w:rsidRDefault="00E441A4" w:rsidP="00923483"/>
    <w:p w:rsidR="00E441A4" w:rsidRPr="00227296" w:rsidRDefault="00E441A4" w:rsidP="008C05CE">
      <w:pPr>
        <w:jc w:val="center"/>
        <w:rPr>
          <w:sz w:val="28"/>
          <w:szCs w:val="28"/>
        </w:rPr>
      </w:pPr>
      <w:r w:rsidRPr="00227296">
        <w:rPr>
          <w:b/>
          <w:sz w:val="28"/>
          <w:szCs w:val="28"/>
        </w:rPr>
        <w:t>Директора Сакмарской школы</w:t>
      </w:r>
    </w:p>
    <w:p w:rsidR="00E441A4" w:rsidRPr="00CB4467" w:rsidRDefault="00E441A4" w:rsidP="008C05CE">
      <w:pPr>
        <w:jc w:val="center"/>
        <w:rPr>
          <w:sz w:val="32"/>
          <w:szCs w:val="32"/>
        </w:rPr>
      </w:pP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CB4B14">
        <w:rPr>
          <w:sz w:val="32"/>
          <w:szCs w:val="32"/>
        </w:rPr>
        <w:t>1935</w:t>
      </w:r>
      <w:r>
        <w:rPr>
          <w:sz w:val="32"/>
          <w:szCs w:val="32"/>
        </w:rPr>
        <w:t xml:space="preserve"> - 1954гг</w:t>
      </w:r>
      <w:r>
        <w:rPr>
          <w:sz w:val="28"/>
          <w:szCs w:val="28"/>
        </w:rPr>
        <w:t>. - Жильников.</w:t>
      </w:r>
    </w:p>
    <w:p w:rsidR="00E441A4" w:rsidRDefault="00E441A4" w:rsidP="008C05CE">
      <w:pPr>
        <w:tabs>
          <w:tab w:val="left" w:pos="261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Брысин Ф.З.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 </w:t>
      </w:r>
      <w:r w:rsidRPr="00CB4B14">
        <w:rPr>
          <w:sz w:val="32"/>
          <w:szCs w:val="32"/>
        </w:rPr>
        <w:t>1954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1955гг</w:t>
      </w:r>
      <w:r>
        <w:rPr>
          <w:sz w:val="28"/>
          <w:szCs w:val="28"/>
        </w:rPr>
        <w:t>. - Шакиров Ф.З.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 </w:t>
      </w:r>
      <w:r w:rsidRPr="00CB4B14">
        <w:rPr>
          <w:sz w:val="32"/>
          <w:szCs w:val="32"/>
        </w:rPr>
        <w:t>1956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1957гг</w:t>
      </w:r>
      <w:r>
        <w:rPr>
          <w:sz w:val="28"/>
          <w:szCs w:val="28"/>
        </w:rPr>
        <w:t>. - Губайдуллин А.И.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 </w:t>
      </w:r>
      <w:r w:rsidRPr="00CB4B14">
        <w:rPr>
          <w:sz w:val="32"/>
          <w:szCs w:val="32"/>
        </w:rPr>
        <w:t>1957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1960гг</w:t>
      </w:r>
      <w:r>
        <w:rPr>
          <w:sz w:val="28"/>
          <w:szCs w:val="28"/>
        </w:rPr>
        <w:t>. - Клименко Н.Г.</w:t>
      </w:r>
    </w:p>
    <w:p w:rsidR="00E441A4" w:rsidRDefault="00E441A4" w:rsidP="008C05CE">
      <w:pPr>
        <w:tabs>
          <w:tab w:val="left" w:pos="117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 </w:t>
      </w:r>
      <w:r>
        <w:rPr>
          <w:sz w:val="32"/>
          <w:szCs w:val="32"/>
        </w:rPr>
        <w:t xml:space="preserve">1964 - 1966гг. - </w:t>
      </w:r>
      <w:r w:rsidRPr="00CB4B14">
        <w:rPr>
          <w:sz w:val="28"/>
          <w:szCs w:val="28"/>
        </w:rPr>
        <w:t>Соколова</w:t>
      </w:r>
      <w:r>
        <w:rPr>
          <w:sz w:val="28"/>
          <w:szCs w:val="28"/>
        </w:rPr>
        <w:t xml:space="preserve"> В.К.</w:t>
      </w:r>
    </w:p>
    <w:p w:rsidR="00E441A4" w:rsidRDefault="00E441A4" w:rsidP="008C05CE">
      <w:pPr>
        <w:tabs>
          <w:tab w:val="left" w:pos="2355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Байназарова Ф.Г.</w:t>
      </w:r>
    </w:p>
    <w:p w:rsidR="00E441A4" w:rsidRDefault="00E441A4" w:rsidP="008C05CE">
      <w:pPr>
        <w:tabs>
          <w:tab w:val="left" w:pos="2355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Каримов А.Н.</w:t>
      </w:r>
    </w:p>
    <w:p w:rsidR="00E441A4" w:rsidRDefault="00E441A4" w:rsidP="008C05CE">
      <w:pPr>
        <w:tabs>
          <w:tab w:val="left" w:pos="2355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Абдразаков Н.Г.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 </w:t>
      </w:r>
      <w:r w:rsidRPr="00CB4B14">
        <w:rPr>
          <w:sz w:val="32"/>
          <w:szCs w:val="32"/>
        </w:rPr>
        <w:t>1966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1971гг</w:t>
      </w:r>
      <w:r>
        <w:rPr>
          <w:sz w:val="28"/>
          <w:szCs w:val="28"/>
        </w:rPr>
        <w:t>. - Мусакаев З.З.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 </w:t>
      </w:r>
      <w:r w:rsidRPr="00CB4B14">
        <w:rPr>
          <w:sz w:val="32"/>
          <w:szCs w:val="32"/>
        </w:rPr>
        <w:t>1972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1975гг</w:t>
      </w:r>
      <w:r>
        <w:rPr>
          <w:sz w:val="28"/>
          <w:szCs w:val="28"/>
        </w:rPr>
        <w:t>. - Калимов А.С.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 </w:t>
      </w:r>
      <w:r w:rsidRPr="00CB4B14">
        <w:rPr>
          <w:sz w:val="32"/>
          <w:szCs w:val="32"/>
        </w:rPr>
        <w:t>1975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1979гг</w:t>
      </w:r>
      <w:r>
        <w:rPr>
          <w:sz w:val="28"/>
          <w:szCs w:val="28"/>
        </w:rPr>
        <w:t>. - Габбасов Н.М.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 </w:t>
      </w:r>
      <w:r w:rsidRPr="00CB4B14">
        <w:rPr>
          <w:sz w:val="32"/>
          <w:szCs w:val="32"/>
        </w:rPr>
        <w:t>1979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1989гг</w:t>
      </w:r>
      <w:r>
        <w:rPr>
          <w:sz w:val="28"/>
          <w:szCs w:val="28"/>
        </w:rPr>
        <w:t>. - Егоров Л.В.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 </w:t>
      </w:r>
      <w:r w:rsidRPr="00CB4B14">
        <w:rPr>
          <w:sz w:val="32"/>
          <w:szCs w:val="32"/>
        </w:rPr>
        <w:t>1989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1990гг</w:t>
      </w:r>
      <w:r>
        <w:rPr>
          <w:sz w:val="28"/>
          <w:szCs w:val="28"/>
        </w:rPr>
        <w:t>. - Плотвина М.Г.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  </w:t>
      </w:r>
      <w:r w:rsidRPr="00CB4B14">
        <w:rPr>
          <w:sz w:val="32"/>
          <w:szCs w:val="32"/>
        </w:rPr>
        <w:t>1990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B4B14">
        <w:rPr>
          <w:sz w:val="32"/>
          <w:szCs w:val="32"/>
        </w:rPr>
        <w:t>1991гг</w:t>
      </w:r>
      <w:r>
        <w:rPr>
          <w:sz w:val="28"/>
          <w:szCs w:val="28"/>
        </w:rPr>
        <w:t>. - Юлдашбаев А.Р.</w:t>
      </w:r>
    </w:p>
    <w:p w:rsidR="00E441A4" w:rsidRDefault="00E441A4" w:rsidP="008C05CE">
      <w:pPr>
        <w:tabs>
          <w:tab w:val="left" w:pos="11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12)  </w:t>
      </w:r>
      <w:r w:rsidRPr="00CB4B14">
        <w:rPr>
          <w:sz w:val="32"/>
          <w:szCs w:val="32"/>
        </w:rPr>
        <w:t>1991</w:t>
      </w:r>
      <w:r>
        <w:rPr>
          <w:sz w:val="28"/>
          <w:szCs w:val="28"/>
        </w:rPr>
        <w:t xml:space="preserve"> -  </w:t>
      </w:r>
      <w:r w:rsidRPr="008A0BEA">
        <w:rPr>
          <w:sz w:val="32"/>
          <w:szCs w:val="32"/>
        </w:rPr>
        <w:t>2015гг</w:t>
      </w:r>
      <w:r>
        <w:rPr>
          <w:sz w:val="28"/>
          <w:szCs w:val="28"/>
        </w:rPr>
        <w:t>. -    Кунсбаев М.С.</w:t>
      </w:r>
      <w:r>
        <w:rPr>
          <w:sz w:val="28"/>
          <w:szCs w:val="28"/>
        </w:rPr>
        <w:tab/>
      </w:r>
    </w:p>
    <w:p w:rsidR="00E441A4" w:rsidRDefault="00E441A4" w:rsidP="008C05CE">
      <w:pPr>
        <w:rPr>
          <w:sz w:val="28"/>
          <w:szCs w:val="28"/>
        </w:rPr>
      </w:pPr>
      <w:r w:rsidRPr="008A0BEA">
        <w:rPr>
          <w:sz w:val="28"/>
          <w:szCs w:val="28"/>
        </w:rPr>
        <w:t>13)</w:t>
      </w:r>
      <w:r w:rsidRPr="008A0BE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8A0BEA">
        <w:rPr>
          <w:sz w:val="32"/>
          <w:szCs w:val="32"/>
        </w:rPr>
        <w:t>2015</w:t>
      </w:r>
      <w:r>
        <w:rPr>
          <w:sz w:val="32"/>
          <w:szCs w:val="32"/>
        </w:rPr>
        <w:t>- 2019 г</w:t>
      </w:r>
      <w:r w:rsidRPr="008A0BEA">
        <w:rPr>
          <w:sz w:val="32"/>
          <w:szCs w:val="32"/>
        </w:rPr>
        <w:t>г</w:t>
      </w:r>
      <w:r>
        <w:rPr>
          <w:sz w:val="28"/>
          <w:szCs w:val="28"/>
        </w:rPr>
        <w:t xml:space="preserve"> -  Шаяхметова О.П.</w:t>
      </w: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14)  </w:t>
      </w:r>
      <w:smartTag w:uri="urn:schemas-microsoft-com:office:smarttags" w:element="metricconverter">
        <w:smartTagPr>
          <w:attr w:name="ProductID" w:val="2019 г"/>
        </w:smartTagPr>
        <w:r>
          <w:rPr>
            <w:sz w:val="28"/>
            <w:szCs w:val="28"/>
          </w:rPr>
          <w:t>2019 г</w:t>
        </w:r>
      </w:smartTag>
      <w:r>
        <w:rPr>
          <w:sz w:val="28"/>
          <w:szCs w:val="28"/>
        </w:rPr>
        <w:t xml:space="preserve"> – Тукумбетова Г.Г.</w:t>
      </w: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682C24">
      <w:pPr>
        <w:tabs>
          <w:tab w:val="left" w:pos="397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Учителя Сакмарской средней школы прежних лет и  учителя, имеющие правительственные награды</w:t>
      </w:r>
    </w:p>
    <w:p w:rsidR="00E441A4" w:rsidRPr="00682C24" w:rsidRDefault="00E441A4" w:rsidP="00682C24">
      <w:pPr>
        <w:tabs>
          <w:tab w:val="left" w:pos="3975"/>
        </w:tabs>
        <w:jc w:val="center"/>
        <w:rPr>
          <w:b/>
          <w:sz w:val="28"/>
          <w:szCs w:val="28"/>
        </w:rPr>
      </w:pP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  <w:r w:rsidRPr="00951D4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356.25pt">
            <v:imagedata r:id="rId4" o:title=""/>
          </v:shape>
        </w:pict>
      </w:r>
    </w:p>
    <w:p w:rsidR="00E441A4" w:rsidRDefault="00E441A4" w:rsidP="008C05CE">
      <w:pPr>
        <w:tabs>
          <w:tab w:val="left" w:pos="3975"/>
        </w:tabs>
        <w:rPr>
          <w:sz w:val="28"/>
          <w:szCs w:val="28"/>
        </w:rPr>
      </w:pPr>
    </w:p>
    <w:p w:rsidR="00E441A4" w:rsidRDefault="00E441A4" w:rsidP="001200EA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Мусакаев Зайнагабдин  Зайнетдинович</w:t>
      </w:r>
    </w:p>
    <w:p w:rsidR="00E441A4" w:rsidRPr="008A0BEA" w:rsidRDefault="00E441A4" w:rsidP="001200EA">
      <w:pPr>
        <w:jc w:val="center"/>
        <w:rPr>
          <w:b/>
          <w:sz w:val="28"/>
          <w:szCs w:val="28"/>
        </w:rPr>
      </w:pPr>
    </w:p>
    <w:p w:rsidR="00E441A4" w:rsidRDefault="00E441A4" w:rsidP="001200EA">
      <w:pPr>
        <w:rPr>
          <w:sz w:val="28"/>
          <w:szCs w:val="28"/>
        </w:rPr>
      </w:pPr>
      <w:r>
        <w:rPr>
          <w:sz w:val="28"/>
          <w:szCs w:val="28"/>
        </w:rPr>
        <w:t xml:space="preserve">     Мусакаев З.З. родился в 1925г. в д. Сунарчи Саракташского района Оренбургской области. До войны учился в школе, затем в индустриальном техникуме в г. Орске. 13 января 1943г со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курса призвали в армию в пешеходное училище из  г. Уфы. В 1944-1945гг. воевал на Карельском и Украинском фронтах. Был награждён тремя орденами: Орденом Славы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степени, Красной Звезды, Отечественной войны и многими медалями, а после войны юбилейными медалями.</w:t>
      </w:r>
    </w:p>
    <w:p w:rsidR="00E441A4" w:rsidRDefault="00E441A4" w:rsidP="001200EA">
      <w:pPr>
        <w:rPr>
          <w:sz w:val="28"/>
          <w:szCs w:val="28"/>
        </w:rPr>
      </w:pPr>
      <w:r>
        <w:rPr>
          <w:sz w:val="28"/>
          <w:szCs w:val="28"/>
        </w:rPr>
        <w:t xml:space="preserve">    После войны окончил педучилище, а затем педагогический институт по специальности учитель физики и математики. До пенсии проработал в Сакмарской средней школе.</w:t>
      </w:r>
    </w:p>
    <w:p w:rsidR="00E441A4" w:rsidRDefault="00E441A4" w:rsidP="001200EA">
      <w:pPr>
        <w:rPr>
          <w:sz w:val="28"/>
          <w:szCs w:val="28"/>
        </w:rPr>
      </w:pPr>
    </w:p>
    <w:p w:rsidR="00E441A4" w:rsidRDefault="00E441A4" w:rsidP="001200EA">
      <w:pPr>
        <w:rPr>
          <w:sz w:val="28"/>
          <w:szCs w:val="28"/>
        </w:rPr>
      </w:pPr>
    </w:p>
    <w:p w:rsidR="00E441A4" w:rsidRDefault="00E441A4" w:rsidP="001200EA">
      <w:pPr>
        <w:rPr>
          <w:sz w:val="28"/>
          <w:szCs w:val="28"/>
        </w:rPr>
      </w:pPr>
    </w:p>
    <w:p w:rsidR="00E441A4" w:rsidRDefault="00E441A4" w:rsidP="001200EA">
      <w:pPr>
        <w:rPr>
          <w:sz w:val="28"/>
          <w:szCs w:val="28"/>
        </w:rPr>
      </w:pPr>
    </w:p>
    <w:p w:rsidR="00E441A4" w:rsidRDefault="00E441A4" w:rsidP="001200EA">
      <w:pPr>
        <w:rPr>
          <w:sz w:val="28"/>
          <w:szCs w:val="28"/>
        </w:rPr>
      </w:pPr>
    </w:p>
    <w:p w:rsidR="00E441A4" w:rsidRDefault="00E441A4" w:rsidP="001200EA">
      <w:pPr>
        <w:rPr>
          <w:sz w:val="28"/>
          <w:szCs w:val="28"/>
        </w:rPr>
      </w:pPr>
    </w:p>
    <w:p w:rsidR="00E441A4" w:rsidRDefault="00E441A4" w:rsidP="001200EA">
      <w:pPr>
        <w:rPr>
          <w:sz w:val="28"/>
          <w:szCs w:val="28"/>
        </w:rPr>
      </w:pPr>
    </w:p>
    <w:p w:rsidR="00E441A4" w:rsidRDefault="00E441A4" w:rsidP="001200EA">
      <w:pPr>
        <w:rPr>
          <w:sz w:val="28"/>
          <w:szCs w:val="28"/>
        </w:rPr>
      </w:pPr>
    </w:p>
    <w:p w:rsidR="00E441A4" w:rsidRDefault="00E441A4" w:rsidP="001200EA">
      <w:pPr>
        <w:rPr>
          <w:sz w:val="28"/>
          <w:szCs w:val="28"/>
        </w:rPr>
      </w:pPr>
    </w:p>
    <w:p w:rsidR="00E441A4" w:rsidRDefault="00E441A4" w:rsidP="001200EA">
      <w:pPr>
        <w:rPr>
          <w:b/>
          <w:sz w:val="28"/>
          <w:szCs w:val="28"/>
        </w:rPr>
      </w:pPr>
      <w:r w:rsidRPr="00951D4F">
        <w:rPr>
          <w:b/>
          <w:sz w:val="28"/>
          <w:szCs w:val="28"/>
        </w:rPr>
        <w:pict>
          <v:shape id="_x0000_i1026" type="#_x0000_t75" style="width:413.25pt;height:266.25pt">
            <v:imagedata r:id="rId5" o:title=""/>
          </v:shape>
        </w:pict>
      </w:r>
      <w:r w:rsidRPr="00C137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E441A4" w:rsidRDefault="00E441A4" w:rsidP="001200E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Черепахин Пётр Дмитриевич</w:t>
      </w:r>
    </w:p>
    <w:p w:rsidR="00E441A4" w:rsidRDefault="00E441A4" w:rsidP="001200EA">
      <w:pPr>
        <w:rPr>
          <w:sz w:val="28"/>
          <w:szCs w:val="28"/>
        </w:rPr>
      </w:pPr>
    </w:p>
    <w:p w:rsidR="00E441A4" w:rsidRPr="002C349E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 xml:space="preserve">      Черепахин П.Д. родился в 1922г  в Нуринском районе Казахстана в</w:t>
      </w:r>
      <w:r w:rsidRPr="00C1379F">
        <w:rPr>
          <w:sz w:val="28"/>
          <w:szCs w:val="28"/>
        </w:rPr>
        <w:t xml:space="preserve"> </w:t>
      </w:r>
      <w:r>
        <w:rPr>
          <w:sz w:val="28"/>
          <w:szCs w:val="28"/>
        </w:rPr>
        <w:t>семье крестьянина. В 1924г. с родителями переехал в Башкирию в Зианчуринский район, с. Нижнее Назаркино. С 1-го класса учился в Сакмарской семилетней  школе. После ее окончания   поступил в Чеботарёвскую  среднюю школу.                                 В 1941г. был призван в армию. Во время войны был награждён  двумя медалями «За отвагу», орденами Красной Звезды, Отечественной войны, Славы и другими медалями. В 1951г. вновь был призван в ряды армии на службу радиолокаторщиком в ПВО в Черноморскую флотилию. В 1955г. ушёл в отставку в звании майора. После демобилизации вернулся в совхоз «Сакмара» и поступил на работу в школу учителем физкультуры, а затем вёл уроки  истории и военное дело. Проработал в Сакмарской средней школе 26 лет.</w:t>
      </w: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Pr="00FA47D7" w:rsidRDefault="00E441A4" w:rsidP="00C137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Иванов Афиноген Фёдорович</w:t>
      </w: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 xml:space="preserve">       Иванов А.Ф. родился 25 июля 1907г. в Симбирской губернии в семье священника. Семья Ивановых была выслана в Казахстан. Афиноген Фёдорович был младшим (четвёртым) ребёнком в семье. В 1924г. после окончания церковно-приходской школы поступил в педагогический техникум. До войны работал учителем, директором Актюбинского детского дома. Перед войной семья переехала в Оренбургскую область, здесь работал  бухгалтером при райисполкоме с. Зиянчурино, откуда и был призван на фронт в 1941г. В 1943г. был тяжело ранен. Награждён орденом Отечественной войны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 и 6 медалями. После войны работал в школе. Добивался  строительства  школы в Министерстве просвещения Башкирии.  Ушёл на пенсию работником совхоза.</w:t>
      </w:r>
    </w:p>
    <w:p w:rsidR="00E441A4" w:rsidRDefault="00E441A4" w:rsidP="00BD65F0">
      <w:pPr>
        <w:tabs>
          <w:tab w:val="left" w:pos="4080"/>
        </w:tabs>
        <w:rPr>
          <w:sz w:val="32"/>
          <w:szCs w:val="32"/>
        </w:rPr>
      </w:pPr>
    </w:p>
    <w:p w:rsidR="00E441A4" w:rsidRDefault="00E441A4" w:rsidP="00C1379F">
      <w:pPr>
        <w:rPr>
          <w:sz w:val="32"/>
          <w:szCs w:val="32"/>
        </w:rPr>
      </w:pP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Pr="002C349E" w:rsidRDefault="00E441A4" w:rsidP="00C1379F">
      <w:pPr>
        <w:jc w:val="center"/>
        <w:rPr>
          <w:b/>
          <w:sz w:val="28"/>
          <w:szCs w:val="28"/>
        </w:rPr>
      </w:pPr>
      <w:r w:rsidRPr="00951D4F">
        <w:rPr>
          <w:b/>
          <w:sz w:val="28"/>
          <w:szCs w:val="28"/>
        </w:rPr>
        <w:pict>
          <v:shape id="_x0000_i1027" type="#_x0000_t75" style="width:145.5pt;height:191.25pt">
            <v:imagedata r:id="rId6" o:title=""/>
          </v:shape>
        </w:pict>
      </w:r>
      <w:r>
        <w:rPr>
          <w:b/>
          <w:sz w:val="28"/>
          <w:szCs w:val="28"/>
        </w:rPr>
        <w:t>Сусаров Самигулла Сахиевич</w:t>
      </w:r>
    </w:p>
    <w:p w:rsidR="00E441A4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 xml:space="preserve">     Сусаров С.С. родился 2 марта 1921г. в д. Тирякля. В 1985г. переехал в                         с. Арсёново. До войны работал учителем физики в Сакмарской средней школе. После окончания войны работал учителем начальных классов. Был директором начальной школы в д. Тирякля. Проработал учителем 44 года.</w:t>
      </w: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Pr="007F4A0A" w:rsidRDefault="00E441A4" w:rsidP="00C1379F">
      <w:pPr>
        <w:rPr>
          <w:sz w:val="28"/>
          <w:szCs w:val="28"/>
        </w:rPr>
      </w:pPr>
    </w:p>
    <w:p w:rsidR="00E441A4" w:rsidRPr="00FA47D7" w:rsidRDefault="00E441A4" w:rsidP="00BD65F0">
      <w:pPr>
        <w:tabs>
          <w:tab w:val="left" w:pos="40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Бердигулов Мухамедьян Рысьянович</w:t>
      </w:r>
    </w:p>
    <w:p w:rsidR="00E441A4" w:rsidRDefault="00E441A4" w:rsidP="00BD65F0">
      <w:pPr>
        <w:tabs>
          <w:tab w:val="left" w:pos="4080"/>
        </w:tabs>
        <w:jc w:val="center"/>
        <w:rPr>
          <w:sz w:val="28"/>
          <w:szCs w:val="28"/>
        </w:rPr>
      </w:pPr>
    </w:p>
    <w:p w:rsidR="00E441A4" w:rsidRDefault="00E441A4" w:rsidP="00BD65F0">
      <w:pPr>
        <w:tabs>
          <w:tab w:val="left" w:pos="4080"/>
        </w:tabs>
        <w:rPr>
          <w:sz w:val="28"/>
          <w:szCs w:val="28"/>
        </w:rPr>
      </w:pPr>
      <w:r>
        <w:rPr>
          <w:sz w:val="28"/>
          <w:szCs w:val="28"/>
        </w:rPr>
        <w:t xml:space="preserve">     Бердигулов М.Р. родился 10 февраля 1916г. в д. Утягулово Зианчуринского района Башкирии.  До войны работал в колхозе, оттуда призвался на фронт. Прошёл всю войну, был тяжело ранен. Награждён орденом Отечественной войны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 и многими медалями. После войны работал на многих работах: был кассиром, завхозом, управляющим. В 1950-х годах работал учителем физкультуры в Сакмарской средней школе.</w:t>
      </w:r>
    </w:p>
    <w:p w:rsidR="00E441A4" w:rsidRDefault="00E441A4" w:rsidP="00BD65F0">
      <w:pPr>
        <w:tabs>
          <w:tab w:val="left" w:pos="4080"/>
        </w:tabs>
        <w:rPr>
          <w:sz w:val="28"/>
          <w:szCs w:val="28"/>
        </w:rPr>
      </w:pPr>
    </w:p>
    <w:p w:rsidR="00E441A4" w:rsidRDefault="00E441A4" w:rsidP="00C1379F">
      <w:pPr>
        <w:rPr>
          <w:sz w:val="32"/>
          <w:szCs w:val="32"/>
        </w:rPr>
      </w:pPr>
    </w:p>
    <w:p w:rsidR="00E441A4" w:rsidRDefault="00E441A4" w:rsidP="00C1379F">
      <w:pPr>
        <w:rPr>
          <w:sz w:val="32"/>
          <w:szCs w:val="32"/>
        </w:rPr>
      </w:pPr>
    </w:p>
    <w:p w:rsidR="00E441A4" w:rsidRPr="00FA47D7" w:rsidRDefault="00E441A4" w:rsidP="00C137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Елисеева Наталья Васильевна</w:t>
      </w: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 xml:space="preserve">    Долгова- Елисеева Н.В. родилась 28 августа 1933г. в с. Султангулово Похвистеневского района Куйбышевской области в семье крестьянина. После окончания школы в 1948г. поступила в Белебеевское педучилище, которое  окончила  в 1952г., затем  была направлена учительницей начальных классов в Старо- Ульянскую школу, позднее  возглавила Лукьяновскую начальную школу, где проработала до августа 1958г. В 1969г. после переезда с семьёй в Сакмарский совхоз, работала в Сакмарской средней школе.</w:t>
      </w:r>
    </w:p>
    <w:p w:rsidR="00E441A4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>Проработав 25 лет,  вышла на пенсию по выслуге лет. Награждена медалью «Ветеран труда», Почётными грамотами Министерства просвещения,  РОНО.</w:t>
      </w: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Pr="007B568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Pr="00FA47D7" w:rsidRDefault="00E441A4" w:rsidP="00C137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Плотвина Мария Георгиевна</w:t>
      </w: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 xml:space="preserve">        Плотвина М.Г. родилась 16 февраля </w:t>
      </w:r>
      <w:smartTag w:uri="urn:schemas-microsoft-com:office:smarttags" w:element="metricconverter">
        <w:smartTagPr>
          <w:attr w:name="ProductID" w:val="1936 г"/>
        </w:smartTagPr>
        <w:r w:rsidRPr="00682C24">
          <w:rPr>
            <w:b/>
            <w:sz w:val="28"/>
            <w:szCs w:val="28"/>
          </w:rPr>
          <w:t>1936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 xml:space="preserve"> в с.Арсёново Зианчуринского района в семье крестьянина. В семье было 9 детей,  из них  выжили только 5. В 1944г. пошла в школу. В 1951г. окончила 7 классов и продолжила 3 года обучения до 10 класса в с.Зиянчурино. Стала работать пионервожатой в школе и поступила заочно  в пединститут  г. Орска. С 1961г.,  после окончания института,  работала учителем начальных классов в Назаровской школе, завучем в Баишевской, Ново-Петровской школах. А с 1966г. постоянно работала в Сакмарской средней школе. Была предметником-языковедом, завучем, директором. Была награждена  Почётными грамотами, званием «Отличник народного образования».</w:t>
      </w:r>
    </w:p>
    <w:p w:rsidR="00E441A4" w:rsidRDefault="00E441A4" w:rsidP="00C1379F">
      <w:pPr>
        <w:rPr>
          <w:sz w:val="28"/>
          <w:szCs w:val="28"/>
        </w:rPr>
      </w:pPr>
    </w:p>
    <w:p w:rsidR="00E441A4" w:rsidRPr="002C349E" w:rsidRDefault="00E441A4" w:rsidP="00C1379F">
      <w:pPr>
        <w:rPr>
          <w:sz w:val="28"/>
          <w:szCs w:val="28"/>
        </w:rPr>
      </w:pPr>
    </w:p>
    <w:p w:rsidR="00E441A4" w:rsidRPr="00FA47D7" w:rsidRDefault="00E441A4" w:rsidP="00C137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Егоров Лазарь Васильевич</w:t>
      </w: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 xml:space="preserve">      Егоров Л.В. родился 17 июня 1929г. в</w:t>
      </w:r>
      <w:r w:rsidRPr="00CF33DC">
        <w:rPr>
          <w:sz w:val="28"/>
          <w:szCs w:val="28"/>
        </w:rPr>
        <w:t xml:space="preserve"> </w:t>
      </w:r>
      <w:r>
        <w:rPr>
          <w:sz w:val="28"/>
          <w:szCs w:val="28"/>
        </w:rPr>
        <w:t>д. Сулейманово Зианчуринского района Башкирии  в семье крестьянина. После окончания 7 классов работал учителем начальных классов в д. Сулейманово, позже поступил в Зилаирское педучилище, которое закончил в 1948г. В 1949г. был призван в армию.                        В 1952г. демобилизовался. В 1953г. поступил в Оренбургский педагогический институт имени В.П. Чкалова, окончил в 1958г. по специальности история.  29 июля 1958г  Егорову Л.В. присвоена квалификация и звание учителя средней школы. В 1956-1959гг. работал в Бикбауской средней школе, 1959-1962гг.- в Инякской средней школе, 1963-1970гг.- в Абзановской средней школе, 1970-1989гг.- в Сакмарской средней школе.   В 1961г. награждён значком «Отличник народного образования». Награждён медалями: «За доблестный труд в Великой Отечественной войне 1941-1945гг.», «Тридцать лет Победы в Великой Отечественной войне» (1978г.),  «40 лет Победы в Великой Отечественной войне» (1985г.), «Ветеран труда» (1984г.).</w:t>
      </w:r>
    </w:p>
    <w:p w:rsidR="00E441A4" w:rsidRDefault="00E441A4" w:rsidP="00C1379F">
      <w:pPr>
        <w:rPr>
          <w:sz w:val="32"/>
          <w:szCs w:val="32"/>
        </w:rPr>
      </w:pPr>
    </w:p>
    <w:p w:rsidR="00E441A4" w:rsidRDefault="00E441A4" w:rsidP="00C1379F">
      <w:pPr>
        <w:rPr>
          <w:sz w:val="32"/>
          <w:szCs w:val="32"/>
        </w:rPr>
      </w:pPr>
    </w:p>
    <w:p w:rsidR="00E441A4" w:rsidRPr="00FA47D7" w:rsidRDefault="00E441A4" w:rsidP="00C137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Бикташева Венера Ахметовна</w:t>
      </w:r>
    </w:p>
    <w:p w:rsidR="00E441A4" w:rsidRDefault="00E441A4" w:rsidP="00C1379F">
      <w:pPr>
        <w:jc w:val="center"/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 xml:space="preserve">      Бикташева В.А. родилась 3 июля 1936г. в д. Малиновка Зианчуринского района Башкирской  АССР.  Окончила 10 классов в с.Абзаново в 1956г,  и сразу начала работать учителем начальных классов на  ферме № 4; 2 Сакмарского совхоза. С 1963г. до ухода на пенсию в 1991г. проработала старшей воспитательницей интерната Сакмарской средней школы. За долголетний труд с детьми имела много наград и поощрений.</w:t>
      </w:r>
    </w:p>
    <w:p w:rsidR="00E441A4" w:rsidRDefault="00E441A4" w:rsidP="00C1379F">
      <w:pPr>
        <w:rPr>
          <w:sz w:val="32"/>
          <w:szCs w:val="32"/>
        </w:rPr>
      </w:pP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Pr="00FA47D7" w:rsidRDefault="00E441A4" w:rsidP="00C137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Малышев Виктор Павлович</w:t>
      </w: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Pr="008A0BEA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 xml:space="preserve">       Малышев В.П. родился 28 февраля 1929г. в с. Славкино Кутузовского района Куйбышевской области. В 1933г. семья Малышевых переехала в совхоз «Сакмара» Зианчуринского района. В школу пошёл с 8 лет. Окончив 7 классов  Сакмарской  школы, пошёл учиться в Зиянчуринскую среднюю школу Оренбургской области, где окончил 10 классов.  В 1949г. поступил экстерном в Зилаирское педучилище. Начал работать в Назаровской начальной школе, затем  работал в Бужанской начальной школе. Проработав 21 год в этой школе переехал в с. Арсёново, здесь работал воспитателем интерната, потом учителем начальных классов. Награждён Почётными грамотами. Проработав 42 года, ушёл на заслуженный отдых.</w:t>
      </w: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Default="00E441A4" w:rsidP="00CF33DC">
      <w:pPr>
        <w:rPr>
          <w:sz w:val="32"/>
          <w:szCs w:val="32"/>
        </w:rPr>
      </w:pP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Pr="00FA47D7" w:rsidRDefault="00E441A4" w:rsidP="00C137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Максименко Мария Петровна</w:t>
      </w:r>
    </w:p>
    <w:p w:rsidR="00E441A4" w:rsidRDefault="00E441A4" w:rsidP="00C1379F">
      <w:pPr>
        <w:jc w:val="center"/>
        <w:rPr>
          <w:sz w:val="32"/>
          <w:szCs w:val="32"/>
        </w:rPr>
      </w:pPr>
    </w:p>
    <w:p w:rsidR="00E441A4" w:rsidRDefault="00E441A4" w:rsidP="00C1379F">
      <w:pPr>
        <w:rPr>
          <w:sz w:val="28"/>
          <w:szCs w:val="28"/>
        </w:rPr>
      </w:pPr>
      <w:r>
        <w:rPr>
          <w:sz w:val="28"/>
          <w:szCs w:val="28"/>
        </w:rPr>
        <w:t xml:space="preserve">       Максименко М.П. родилась в 1930г. в п. Малая Андреевка. В 1949г. окончила 10 классов Бедеево-Полянской школы. Экстерном сдала экзамены при Уфимском педучилище. В 1950г. была направлена на работу учителем в Сакмарскую среднюю школу, где проработала до 1980г. За время работы награждена: в 1975г. значком «Отличник народного образования», в 1973г. значком «Победитель Социалистического образования».</w:t>
      </w:r>
    </w:p>
    <w:p w:rsidR="00E441A4" w:rsidRPr="002C349E" w:rsidRDefault="00E441A4" w:rsidP="00C1379F">
      <w:pPr>
        <w:tabs>
          <w:tab w:val="left" w:pos="4215"/>
        </w:tabs>
        <w:rPr>
          <w:sz w:val="28"/>
          <w:szCs w:val="28"/>
        </w:rPr>
      </w:pPr>
    </w:p>
    <w:p w:rsidR="00E441A4" w:rsidRDefault="00E441A4" w:rsidP="00C1379F">
      <w:pPr>
        <w:tabs>
          <w:tab w:val="left" w:pos="4215"/>
        </w:tabs>
        <w:jc w:val="center"/>
        <w:rPr>
          <w:sz w:val="32"/>
          <w:szCs w:val="32"/>
        </w:rPr>
      </w:pPr>
    </w:p>
    <w:p w:rsidR="00E441A4" w:rsidRPr="00FA47D7" w:rsidRDefault="00E441A4" w:rsidP="00C1379F">
      <w:pPr>
        <w:tabs>
          <w:tab w:val="left" w:pos="42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Байгильдин Мухтар Аглеуллович</w:t>
      </w:r>
    </w:p>
    <w:p w:rsidR="00E441A4" w:rsidRPr="00FA47D7" w:rsidRDefault="00E441A4" w:rsidP="00C1379F">
      <w:pPr>
        <w:tabs>
          <w:tab w:val="left" w:pos="4215"/>
        </w:tabs>
        <w:jc w:val="center"/>
        <w:rPr>
          <w:b/>
          <w:sz w:val="28"/>
          <w:szCs w:val="28"/>
        </w:rPr>
      </w:pPr>
    </w:p>
    <w:p w:rsidR="00E441A4" w:rsidRDefault="00E441A4" w:rsidP="00C1379F">
      <w:pPr>
        <w:tabs>
          <w:tab w:val="left" w:pos="4215"/>
        </w:tabs>
        <w:rPr>
          <w:sz w:val="28"/>
          <w:szCs w:val="28"/>
        </w:rPr>
      </w:pPr>
      <w:r>
        <w:rPr>
          <w:sz w:val="28"/>
          <w:szCs w:val="28"/>
        </w:rPr>
        <w:t xml:space="preserve">      Байгильдин М.А. родился 5 декабря 1936г. в д. Бикбау Зианчуринского района. 7 классов окончил там же. Затем поступил в Мраковское педучилище. После окончания педучилища работал в Яныбаевской школе.                В 1964г. поступил в Стерлитамакский педагогический институт на филологический факультет, за время учёбы был награждён 4 грамотами за хорошую учёбу. Сразу после окончания работал в Тазларовской средней школе. В 1967г. был переведён в Сакмарскую среднюю школу, где работал до 1994г. Был перерыв работы в школе, 2 года работал директором Сакмарского ДК. </w:t>
      </w: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Pr="005E186C" w:rsidRDefault="00E441A4" w:rsidP="008A2B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Кунсбаев Марат Садриевич</w:t>
      </w:r>
    </w:p>
    <w:p w:rsidR="00E441A4" w:rsidRDefault="00E441A4" w:rsidP="008A2BA3">
      <w:pPr>
        <w:rPr>
          <w:sz w:val="28"/>
          <w:szCs w:val="28"/>
        </w:rPr>
      </w:pPr>
    </w:p>
    <w:p w:rsidR="00E441A4" w:rsidRDefault="00E441A4" w:rsidP="008A2BA3">
      <w:pPr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w:r>
        <w:rPr>
          <w:sz w:val="28"/>
          <w:szCs w:val="28"/>
        </w:rPr>
        <w:t>Кунсбаев Марат Садриевич  родился  07.08. 1951 года в с. Зиянчурино Кувандыкского района Оренбургской области. Окончил Башкирский государственный университет по специальности «История».   Работал учителем, парторгом, директором  школы.  Проявил себя как дальновидный, компетентный, требовательный руководитель.    В Сакмарской средней школе проработал с с 1991 по 2015  годы директором и учителем обществознания.  Труд Марата Садриевича отмечен высокими наградами, был награжден званиями  «Отличник народного просвещения РФ» (1994), «Почетный работник общего образования РФ» (2002).</w:t>
      </w: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E965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Кунсбаева Клара Мухаметгалеевна</w:t>
      </w:r>
    </w:p>
    <w:p w:rsidR="00E441A4" w:rsidRPr="005E186C" w:rsidRDefault="00E441A4" w:rsidP="00E965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7E2E65">
        <w:rPr>
          <w:b/>
        </w:rPr>
        <w:t>13.09. 1954  – 1.10.2012)</w:t>
      </w:r>
    </w:p>
    <w:p w:rsidR="00E441A4" w:rsidRDefault="00E441A4" w:rsidP="00E9652B">
      <w:pPr>
        <w:rPr>
          <w:sz w:val="28"/>
          <w:szCs w:val="28"/>
        </w:rPr>
      </w:pPr>
    </w:p>
    <w:p w:rsidR="00E441A4" w:rsidRDefault="00E441A4" w:rsidP="00E9652B">
      <w:pPr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w:r>
        <w:rPr>
          <w:sz w:val="28"/>
          <w:szCs w:val="28"/>
        </w:rPr>
        <w:t>Кунсбаева  Клара Мухаметгалеевна  родилась  13.09. 1954 года в                            д. Тирякля Зианчуринского района Башкирии.    После окончания Сакмарской средней школы работала учителем, библиотекарем,  воспитателем пришкольного интерната.     В Сакмарской средней школе проработала с  1991 по 2012  годы.  В 2009 году была награждена званием  «Отличник образования РБ».</w:t>
      </w:r>
    </w:p>
    <w:p w:rsidR="00E441A4" w:rsidRDefault="00E441A4" w:rsidP="00C1379F">
      <w:pPr>
        <w:rPr>
          <w:sz w:val="28"/>
          <w:szCs w:val="28"/>
        </w:rPr>
      </w:pPr>
    </w:p>
    <w:p w:rsidR="00E441A4" w:rsidRDefault="00E441A4" w:rsidP="00C1379F">
      <w:pPr>
        <w:rPr>
          <w:sz w:val="28"/>
          <w:szCs w:val="28"/>
        </w:rPr>
      </w:pPr>
    </w:p>
    <w:p w:rsidR="00E441A4" w:rsidRPr="005E186C" w:rsidRDefault="00E441A4" w:rsidP="00CF33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Печенкина Людмила Григорьевна</w:t>
      </w:r>
    </w:p>
    <w:p w:rsidR="00E441A4" w:rsidRDefault="00E441A4" w:rsidP="00CF33DC">
      <w:pPr>
        <w:rPr>
          <w:sz w:val="28"/>
          <w:szCs w:val="28"/>
        </w:rPr>
      </w:pPr>
    </w:p>
    <w:p w:rsidR="00E441A4" w:rsidRDefault="00E441A4" w:rsidP="00A95040">
      <w:pPr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w:r>
        <w:rPr>
          <w:sz w:val="28"/>
          <w:szCs w:val="28"/>
        </w:rPr>
        <w:t>Печенкина Людмила Григорьевна   родилась   23.01. 1952 года в                                      с. Арсеново Зианчуринского района Башкирии. После окончания средней школы начала работать пионервожатой, заочно окончила педагогический институт по специальности «Учитель географии». 42 года проработала в Сакмарской средней школе  учителем, более 20 лет – заместителем директора по учебно-воспитательной работе.  За многолетний труд  была награждена Почетными грамотами,  званием   «Отличник народного просвещения РФ» (1995).</w:t>
      </w: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sz w:val="28"/>
          <w:szCs w:val="28"/>
        </w:rPr>
      </w:pPr>
    </w:p>
    <w:p w:rsidR="00E441A4" w:rsidRDefault="00E441A4" w:rsidP="00A95040">
      <w:pPr>
        <w:jc w:val="center"/>
        <w:rPr>
          <w:b/>
          <w:sz w:val="28"/>
          <w:szCs w:val="28"/>
        </w:rPr>
      </w:pPr>
    </w:p>
    <w:p w:rsidR="00E441A4" w:rsidRPr="005E186C" w:rsidRDefault="00E441A4" w:rsidP="00A950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Сусарова Зулейха Исмагиловна</w:t>
      </w:r>
    </w:p>
    <w:p w:rsidR="00E441A4" w:rsidRDefault="00E441A4" w:rsidP="00A95040">
      <w:pPr>
        <w:rPr>
          <w:sz w:val="28"/>
          <w:szCs w:val="28"/>
        </w:rPr>
      </w:pPr>
    </w:p>
    <w:p w:rsidR="00E441A4" w:rsidRDefault="00E441A4" w:rsidP="00A95040">
      <w:pPr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w:r>
        <w:rPr>
          <w:sz w:val="28"/>
          <w:szCs w:val="28"/>
        </w:rPr>
        <w:t>Сусарова Зулейха Исмагиловна    родилась   27.07. 1957 года в                                      с. Желтое Саракташского района Оренбургской области. Окончила Оренбургское педучилище,  затем заочно  педагогический институт по специальности «Учитель  русского языка и литературы». Стаж работы - 42 года. В Сакмарской средней школе  работает учителем, более 10 лет работала  заместителем директора по воспитательной работе.  За многолетний труд  награждена званием   «Отличник образования РБ» (2005),</w:t>
      </w:r>
      <w:r w:rsidRPr="00E965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«Почетной грамотой МО РБ» (2007). Учитель высшей квалификационной категории. </w:t>
      </w:r>
    </w:p>
    <w:p w:rsidR="00E441A4" w:rsidRDefault="00E441A4" w:rsidP="00687BE6">
      <w:pPr>
        <w:jc w:val="center"/>
        <w:rPr>
          <w:b/>
          <w:sz w:val="28"/>
          <w:szCs w:val="28"/>
        </w:rPr>
      </w:pPr>
    </w:p>
    <w:p w:rsidR="00E441A4" w:rsidRDefault="00E441A4" w:rsidP="00687BE6">
      <w:pPr>
        <w:jc w:val="center"/>
        <w:rPr>
          <w:b/>
          <w:sz w:val="28"/>
          <w:szCs w:val="28"/>
        </w:rPr>
      </w:pPr>
    </w:p>
    <w:p w:rsidR="00E441A4" w:rsidRDefault="00E441A4" w:rsidP="00687BE6">
      <w:pPr>
        <w:jc w:val="center"/>
        <w:rPr>
          <w:b/>
          <w:sz w:val="28"/>
          <w:szCs w:val="28"/>
        </w:rPr>
      </w:pPr>
    </w:p>
    <w:p w:rsidR="00E441A4" w:rsidRDefault="00E441A4" w:rsidP="00687BE6">
      <w:pPr>
        <w:jc w:val="center"/>
        <w:rPr>
          <w:b/>
          <w:sz w:val="28"/>
          <w:szCs w:val="28"/>
        </w:rPr>
      </w:pPr>
    </w:p>
    <w:p w:rsidR="00E441A4" w:rsidRPr="005E186C" w:rsidRDefault="00E441A4" w:rsidP="00687B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Исянчурина Наиля Гилмитдиновна</w:t>
      </w:r>
    </w:p>
    <w:p w:rsidR="00E441A4" w:rsidRDefault="00E441A4" w:rsidP="00687BE6">
      <w:pPr>
        <w:rPr>
          <w:sz w:val="28"/>
          <w:szCs w:val="28"/>
        </w:rPr>
      </w:pPr>
    </w:p>
    <w:p w:rsidR="00E441A4" w:rsidRPr="001B338D" w:rsidRDefault="00E441A4" w:rsidP="00687BE6">
      <w:pPr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w:r>
        <w:rPr>
          <w:sz w:val="28"/>
          <w:szCs w:val="28"/>
        </w:rPr>
        <w:t>Исянчурина Наиля Гилмитдиновна     родилась   29.06. 1962 года                                 в  с. Абзаново Зианчуринского района Башкирии. Окончила  Башкирский государственный педагогический институт по специальности «Учитель немецкого и английского языков». Стаж работы – 35 лет. В Сакмарской средней школе  работает учителем, с 1991 года -   заместителем директора по воспитательной работе.  За многолетний труд  награждена «Почетной грамотой МО РБ» (2004),   званием   «</w:t>
      </w:r>
      <w:r w:rsidRPr="001B338D">
        <w:rPr>
          <w:sz w:val="28"/>
          <w:szCs w:val="28"/>
        </w:rPr>
        <w:t>Почетный работник общего образования Российской Федерации</w:t>
      </w:r>
      <w:r>
        <w:rPr>
          <w:sz w:val="28"/>
          <w:szCs w:val="28"/>
        </w:rPr>
        <w:t xml:space="preserve">» </w:t>
      </w:r>
      <w:r w:rsidRPr="001B338D">
        <w:rPr>
          <w:sz w:val="28"/>
          <w:szCs w:val="28"/>
        </w:rPr>
        <w:t xml:space="preserve"> (200</w:t>
      </w:r>
      <w:r>
        <w:rPr>
          <w:sz w:val="28"/>
          <w:szCs w:val="28"/>
        </w:rPr>
        <w:t>9</w:t>
      </w:r>
      <w:r w:rsidRPr="001B338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441A4" w:rsidRPr="00A95040" w:rsidRDefault="00E441A4" w:rsidP="001B338D">
      <w:pPr>
        <w:rPr>
          <w:sz w:val="28"/>
          <w:szCs w:val="28"/>
        </w:rPr>
      </w:pPr>
    </w:p>
    <w:sectPr w:rsidR="00E441A4" w:rsidRPr="00A95040" w:rsidSect="00923483">
      <w:pgSz w:w="11906" w:h="16838"/>
      <w:pgMar w:top="899" w:right="851" w:bottom="53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roid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11BE"/>
    <w:rsid w:val="0001523D"/>
    <w:rsid w:val="0004021D"/>
    <w:rsid w:val="00057F19"/>
    <w:rsid w:val="00086859"/>
    <w:rsid w:val="000A59FC"/>
    <w:rsid w:val="00107B83"/>
    <w:rsid w:val="001200EA"/>
    <w:rsid w:val="001265A5"/>
    <w:rsid w:val="001B338D"/>
    <w:rsid w:val="00227296"/>
    <w:rsid w:val="002A0E0A"/>
    <w:rsid w:val="002C349E"/>
    <w:rsid w:val="003829E3"/>
    <w:rsid w:val="00425E4F"/>
    <w:rsid w:val="0044210A"/>
    <w:rsid w:val="00457949"/>
    <w:rsid w:val="00484EC5"/>
    <w:rsid w:val="004C4BB3"/>
    <w:rsid w:val="005001C9"/>
    <w:rsid w:val="00503C9D"/>
    <w:rsid w:val="005106F5"/>
    <w:rsid w:val="005E186C"/>
    <w:rsid w:val="005F2E93"/>
    <w:rsid w:val="005F7912"/>
    <w:rsid w:val="006311BE"/>
    <w:rsid w:val="00682C24"/>
    <w:rsid w:val="00687BE6"/>
    <w:rsid w:val="006E1118"/>
    <w:rsid w:val="007B5684"/>
    <w:rsid w:val="007C57A8"/>
    <w:rsid w:val="007E2E65"/>
    <w:rsid w:val="007F4A0A"/>
    <w:rsid w:val="008A0BEA"/>
    <w:rsid w:val="008A2BA3"/>
    <w:rsid w:val="008C05CE"/>
    <w:rsid w:val="008F7C20"/>
    <w:rsid w:val="00923483"/>
    <w:rsid w:val="00951D4F"/>
    <w:rsid w:val="009B32E7"/>
    <w:rsid w:val="00A91D9E"/>
    <w:rsid w:val="00A929E0"/>
    <w:rsid w:val="00A95040"/>
    <w:rsid w:val="00AA1AFA"/>
    <w:rsid w:val="00B65C77"/>
    <w:rsid w:val="00BD65F0"/>
    <w:rsid w:val="00BE7CF7"/>
    <w:rsid w:val="00BF5241"/>
    <w:rsid w:val="00C07379"/>
    <w:rsid w:val="00C1379F"/>
    <w:rsid w:val="00C40752"/>
    <w:rsid w:val="00CB4467"/>
    <w:rsid w:val="00CB4B14"/>
    <w:rsid w:val="00CC60FC"/>
    <w:rsid w:val="00CF33DC"/>
    <w:rsid w:val="00D579EB"/>
    <w:rsid w:val="00D6589F"/>
    <w:rsid w:val="00DB72FC"/>
    <w:rsid w:val="00E003E8"/>
    <w:rsid w:val="00E12CD7"/>
    <w:rsid w:val="00E441A4"/>
    <w:rsid w:val="00E9652B"/>
    <w:rsid w:val="00FA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Содержимое таблицы"/>
    <w:basedOn w:val="Normal"/>
    <w:rsid w:val="00923483"/>
    <w:pPr>
      <w:widowControl w:val="0"/>
      <w:suppressLineNumbers/>
      <w:suppressAutoHyphens/>
    </w:pPr>
    <w:rPr>
      <w:rFonts w:ascii="Liberation Serif" w:eastAsia="Droid Sans" w:hAnsi="Liberation Serif" w:cs="Lohit Hindi"/>
      <w:kern w:val="1"/>
      <w:lang w:eastAsia="zh-CN" w:bidi="hi-IN"/>
    </w:rPr>
  </w:style>
  <w:style w:type="character" w:styleId="Strong">
    <w:name w:val="Strong"/>
    <w:basedOn w:val="DefaultParagraphFont"/>
    <w:uiPriority w:val="22"/>
    <w:qFormat/>
    <w:rsid w:val="00923483"/>
    <w:rPr>
      <w:b/>
    </w:rPr>
  </w:style>
  <w:style w:type="paragraph" w:styleId="NormalWeb">
    <w:name w:val="Normal (Web)"/>
    <w:basedOn w:val="Normal"/>
    <w:uiPriority w:val="99"/>
    <w:rsid w:val="00923483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6E11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446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426</TotalTime>
  <Pages>1</Pages>
  <Words>2072</Words>
  <Characters>11815</Characters>
  <Application>Microsoft Office Word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все начиналось</dc:title>
  <dc:subject/>
  <dc:creator>Найля</dc:creator>
  <cp:keywords/>
  <dc:description/>
  <cp:lastModifiedBy>Admin</cp:lastModifiedBy>
  <cp:revision>25</cp:revision>
  <dcterms:created xsi:type="dcterms:W3CDTF">2009-12-08T15:32:00Z</dcterms:created>
  <dcterms:modified xsi:type="dcterms:W3CDTF">2020-02-04T19:04:00Z</dcterms:modified>
</cp:coreProperties>
</file>